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97F" w:rsidRDefault="00A5297F">
      <w:pPr>
        <w:pStyle w:val="Default"/>
        <w:framePr w:w="13011" w:wrap="auto" w:vAnchor="page" w:hAnchor="page" w:x="15" w:y="29"/>
      </w:pPr>
      <w:r w:rsidRPr="006B55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604.5pt;height:789pt;visibility:visible">
            <v:imagedata r:id="rId4" o:title=""/>
          </v:shape>
        </w:pict>
      </w:r>
    </w:p>
    <w:p w:rsidR="00A5297F" w:rsidRDefault="00A5297F">
      <w:pPr>
        <w:pStyle w:val="Default"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" o:spid="_x0000_i1026" type="#_x0000_t75" style="width:604.5pt;height:789pt;visibility:visible">
            <v:imagedata r:id="rId5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2989" w:wrap="auto" w:vAnchor="page" w:hAnchor="page" w:x="26" w:y="40"/>
      </w:pPr>
      <w:r w:rsidRPr="006B55EF">
        <w:rPr>
          <w:noProof/>
        </w:rPr>
        <w:pict>
          <v:shape id="Picture 3" o:spid="_x0000_i1027" type="#_x0000_t75" style="width:609.75pt;height:788.25pt;visibility:visible">
            <v:imagedata r:id="rId6" o:title=""/>
          </v:shape>
        </w:pict>
      </w:r>
    </w:p>
    <w:p w:rsidR="00A5297F" w:rsidRDefault="00A5297F">
      <w:pPr>
        <w:pStyle w:val="Default"/>
        <w:pageBreakBefore/>
        <w:framePr w:w="12989" w:wrap="auto" w:vAnchor="page" w:hAnchor="page" w:x="26" w:y="40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4" o:spid="_x0000_i1028" type="#_x0000_t75" style="width:604.5pt;height:789pt;visibility:visible">
            <v:imagedata r:id="rId7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5" o:spid="_x0000_i1029" type="#_x0000_t75" style="width:604.5pt;height:789pt;visibility:visible">
            <v:imagedata r:id="rId8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6" o:spid="_x0000_i1030" type="#_x0000_t75" style="width:604.5pt;height:789pt;visibility:visible">
            <v:imagedata r:id="rId9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7" o:spid="_x0000_i1031" type="#_x0000_t75" style="width:604.5pt;height:789pt;visibility:visible">
            <v:imagedata r:id="rId10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8" o:spid="_x0000_i1032" type="#_x0000_t75" style="width:604.5pt;height:789pt;visibility:visible">
            <v:imagedata r:id="rId11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9" o:spid="_x0000_i1033" type="#_x0000_t75" style="width:604.5pt;height:789pt;visibility:visible">
            <v:imagedata r:id="rId12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0" o:spid="_x0000_i1034" type="#_x0000_t75" style="width:604.5pt;height:789pt;visibility:visible">
            <v:imagedata r:id="rId13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1" o:spid="_x0000_i1035" type="#_x0000_t75" style="width:604.5pt;height:789pt;visibility:visible">
            <v:imagedata r:id="rId14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2" o:spid="_x0000_i1036" type="#_x0000_t75" style="width:604.5pt;height:789pt;visibility:visible">
            <v:imagedata r:id="rId15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3" o:spid="_x0000_i1037" type="#_x0000_t75" style="width:604.5pt;height:789pt;visibility:visible">
            <v:imagedata r:id="rId16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4" o:spid="_x0000_i1038" type="#_x0000_t75" style="width:604.5pt;height:789pt;visibility:visible">
            <v:imagedata r:id="rId17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5" o:spid="_x0000_i1039" type="#_x0000_t75" style="width:604.5pt;height:789pt;visibility:visible">
            <v:imagedata r:id="rId18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6" o:spid="_x0000_i1040" type="#_x0000_t75" style="width:604.5pt;height:789pt;visibility:visible">
            <v:imagedata r:id="rId19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7" o:spid="_x0000_i1041" type="#_x0000_t75" style="width:604.5pt;height:789pt;visibility:visible">
            <v:imagedata r:id="rId20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8" o:spid="_x0000_i1042" type="#_x0000_t75" style="width:604.5pt;height:789pt;visibility:visible">
            <v:imagedata r:id="rId21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19" o:spid="_x0000_i1043" type="#_x0000_t75" style="width:604.5pt;height:789pt;visibility:visible">
            <v:imagedata r:id="rId22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0" o:spid="_x0000_i1044" type="#_x0000_t75" style="width:604.5pt;height:789pt;visibility:visible">
            <v:imagedata r:id="rId23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1" o:spid="_x0000_i1045" type="#_x0000_t75" style="width:604.5pt;height:789pt;visibility:visible">
            <v:imagedata r:id="rId24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2" o:spid="_x0000_i1046" type="#_x0000_t75" style="width:604.5pt;height:789pt;visibility:visible">
            <v:imagedata r:id="rId25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3" o:spid="_x0000_i1047" type="#_x0000_t75" style="width:604.5pt;height:789pt;visibility:visible">
            <v:imagedata r:id="rId26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4" o:spid="_x0000_i1048" type="#_x0000_t75" style="width:604.5pt;height:789pt;visibility:visible">
            <v:imagedata r:id="rId27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5" o:spid="_x0000_i1049" type="#_x0000_t75" style="width:604.5pt;height:789pt;visibility:visible">
            <v:imagedata r:id="rId28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6" o:spid="_x0000_i1050" type="#_x0000_t75" style="width:604.5pt;height:789pt;visibility:visible">
            <v:imagedata r:id="rId29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7" o:spid="_x0000_i1051" type="#_x0000_t75" style="width:604.5pt;height:789pt;visibility:visible">
            <v:imagedata r:id="rId30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28" o:spid="_x0000_i1052" type="#_x0000_t75" style="width:604.5pt;height:789pt;visibility:visible">
            <v:imagedata r:id="rId31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2989" w:wrap="auto" w:vAnchor="page" w:hAnchor="page" w:x="26" w:y="40"/>
      </w:pPr>
      <w:r w:rsidRPr="006B55EF">
        <w:rPr>
          <w:noProof/>
        </w:rPr>
        <w:pict>
          <v:shape id="Picture 29" o:spid="_x0000_i1053" type="#_x0000_t75" style="width:609.75pt;height:788.25pt;visibility:visible">
            <v:imagedata r:id="rId32" o:title=""/>
          </v:shape>
        </w:pict>
      </w:r>
    </w:p>
    <w:p w:rsidR="00A5297F" w:rsidRDefault="00A5297F">
      <w:pPr>
        <w:pStyle w:val="Default"/>
        <w:pageBreakBefore/>
        <w:framePr w:w="12989" w:wrap="auto" w:vAnchor="page" w:hAnchor="page" w:x="26" w:y="40"/>
      </w:pPr>
    </w:p>
    <w:p w:rsidR="00A5297F" w:rsidRDefault="00A5297F">
      <w:pPr>
        <w:pStyle w:val="Default"/>
        <w:pageBreakBefore/>
        <w:framePr w:w="12989" w:wrap="auto" w:vAnchor="page" w:hAnchor="page" w:x="26" w:y="40"/>
      </w:pPr>
      <w:r w:rsidRPr="006B55EF">
        <w:rPr>
          <w:noProof/>
        </w:rPr>
        <w:pict>
          <v:shape id="Picture 30" o:spid="_x0000_i1054" type="#_x0000_t75" style="width:609.75pt;height:788.25pt;visibility:visible">
            <v:imagedata r:id="rId33" o:title=""/>
          </v:shape>
        </w:pict>
      </w:r>
    </w:p>
    <w:p w:rsidR="00A5297F" w:rsidRDefault="00A5297F">
      <w:pPr>
        <w:pStyle w:val="Default"/>
        <w:pageBreakBefore/>
        <w:framePr w:w="12989" w:wrap="auto" w:vAnchor="page" w:hAnchor="page" w:x="26" w:y="40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31" o:spid="_x0000_i1055" type="#_x0000_t75" style="width:604.5pt;height:789pt;visibility:visible">
            <v:imagedata r:id="rId34" o:title=""/>
          </v:shape>
        </w:pict>
      </w:r>
    </w:p>
    <w:p w:rsidR="00A5297F" w:rsidRDefault="00A5297F">
      <w:pPr>
        <w:pStyle w:val="Default"/>
        <w:pageBreakBefore/>
        <w:framePr w:w="13011" w:wrap="auto" w:vAnchor="page" w:hAnchor="page" w:x="15" w:y="29"/>
      </w:pPr>
    </w:p>
    <w:p w:rsidR="00A5297F" w:rsidRDefault="00A5297F">
      <w:pPr>
        <w:pStyle w:val="Default"/>
        <w:pageBreakBefore/>
        <w:framePr w:w="13011" w:wrap="auto" w:vAnchor="page" w:hAnchor="page" w:x="15" w:y="29"/>
      </w:pPr>
      <w:r w:rsidRPr="006B55EF">
        <w:rPr>
          <w:noProof/>
        </w:rPr>
        <w:pict>
          <v:shape id="Picture 32" o:spid="_x0000_i1056" type="#_x0000_t75" style="width:604.5pt;height:789pt;visibility:visible">
            <v:imagedata r:id="rId35" o:title=""/>
          </v:shape>
        </w:pict>
      </w:r>
    </w:p>
    <w:sectPr w:rsidR="00A5297F" w:rsidSect="00395C8B">
      <w:pgSz w:w="12240" w:h="15840"/>
      <w:pgMar w:top="28" w:right="14" w:bottom="28" w:left="1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325"/>
    <w:rsid w:val="00214F91"/>
    <w:rsid w:val="00395C8B"/>
    <w:rsid w:val="006726A3"/>
    <w:rsid w:val="006B55EF"/>
    <w:rsid w:val="009745A5"/>
    <w:rsid w:val="00A5297F"/>
    <w:rsid w:val="00BE1325"/>
    <w:rsid w:val="00EE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C8B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95C8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62</Pages>
  <Words>14</Words>
  <Characters>81</Characters>
  <Application>Microsoft Office Outlook</Application>
  <DocSecurity>0</DocSecurity>
  <Lines>0</Lines>
  <Paragraphs>0</Paragraphs>
  <ScaleCrop>false</ScaleCrop>
  <Company>NJ PERC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Joann E. Cioeta</dc:creator>
  <cp:keywords/>
  <dc:description/>
  <cp:lastModifiedBy>mmershon</cp:lastModifiedBy>
  <cp:revision>2</cp:revision>
  <dcterms:created xsi:type="dcterms:W3CDTF">2013-02-04T19:54:00Z</dcterms:created>
  <dcterms:modified xsi:type="dcterms:W3CDTF">2013-02-04T19:54:00Z</dcterms:modified>
</cp:coreProperties>
</file>